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0AA55" w14:textId="77777777" w:rsidR="00A8703B" w:rsidRDefault="00A8703B" w:rsidP="00A8703B">
      <w:pPr>
        <w:jc w:val="center"/>
      </w:pPr>
      <w:r>
        <w:t>Statement of Arrangements</w:t>
      </w:r>
    </w:p>
    <w:p w14:paraId="5163526C" w14:textId="77777777" w:rsidR="00A8703B" w:rsidRDefault="00A8703B" w:rsidP="00A8703B">
      <w:pPr>
        <w:jc w:val="center"/>
      </w:pPr>
      <w:r>
        <w:t>[Rule 9.2(a)]</w:t>
      </w:r>
    </w:p>
    <w:p w14:paraId="6A5DE760" w14:textId="77777777" w:rsidR="00A8703B" w:rsidRDefault="00A8703B" w:rsidP="00A8703B">
      <w:pPr>
        <w:jc w:val="center"/>
      </w:pPr>
    </w:p>
    <w:p w14:paraId="2F824E87" w14:textId="77777777" w:rsidR="00A8703B" w:rsidRPr="008D667E" w:rsidRDefault="00A8703B" w:rsidP="00A8703B">
      <w:pPr>
        <w:jc w:val="center"/>
        <w:rPr>
          <w:sz w:val="28"/>
          <w:szCs w:val="28"/>
        </w:rPr>
      </w:pPr>
      <w:r w:rsidRPr="008D667E">
        <w:rPr>
          <w:sz w:val="28"/>
          <w:szCs w:val="28"/>
        </w:rPr>
        <w:t xml:space="preserve">COURT OF APPEALS DIVISION </w:t>
      </w:r>
      <w:r w:rsidR="00253453">
        <w:rPr>
          <w:sz w:val="28"/>
          <w:szCs w:val="28"/>
        </w:rPr>
        <w:t>I</w:t>
      </w:r>
      <w:r w:rsidRPr="008D667E">
        <w:rPr>
          <w:sz w:val="28"/>
          <w:szCs w:val="28"/>
        </w:rPr>
        <w:t xml:space="preserve"> OF THE STATE OF WASHINGTON</w:t>
      </w:r>
    </w:p>
    <w:p w14:paraId="350B662A" w14:textId="77777777" w:rsidR="00811496" w:rsidRDefault="00811496" w:rsidP="00A8703B">
      <w:pPr>
        <w:jc w:val="center"/>
      </w:pPr>
    </w:p>
    <w:p w14:paraId="115B19ED" w14:textId="77777777" w:rsidR="00163B22" w:rsidRDefault="00163B22" w:rsidP="00A8703B">
      <w:pPr>
        <w:jc w:val="center"/>
        <w:sectPr w:rsidR="00163B22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6EFE4334" w14:textId="77777777" w:rsidR="00A8703B" w:rsidRDefault="00A8703B" w:rsidP="00A8703B">
      <w:pPr>
        <w:jc w:val="center"/>
      </w:pPr>
    </w:p>
    <w:p w14:paraId="2B65253E" w14:textId="77777777" w:rsidR="00F71769" w:rsidRDefault="00F71769" w:rsidP="00F71769">
      <w:pPr>
        <w:sectPr w:rsidR="00F71769" w:rsidSect="00811496">
          <w:type w:val="continuous"/>
          <w:pgSz w:w="12240" w:h="15840"/>
          <w:pgMar w:top="1440" w:right="1800" w:bottom="1440" w:left="1800" w:header="720" w:footer="720" w:gutter="0"/>
          <w:cols w:num="3" w:space="720"/>
          <w:docGrid w:linePitch="360"/>
        </w:sectPr>
      </w:pPr>
    </w:p>
    <w:p w14:paraId="62527F08" w14:textId="77777777" w:rsidR="00811496" w:rsidRDefault="000A1448" w:rsidP="000A1448">
      <w:r>
        <w:fldChar w:fldCharType="begin"/>
      </w:r>
      <w:r>
        <w:instrText xml:space="preserve"> FILLIN  "Title of trial court proceeding with parties designated as in rule 3.4"  \* MERGEFORMAT </w:instrText>
      </w:r>
      <w:r>
        <w:fldChar w:fldCharType="end"/>
      </w:r>
    </w:p>
    <w:p w14:paraId="11E04900" w14:textId="77777777" w:rsidR="000A1448" w:rsidRDefault="000A1448" w:rsidP="00F71769"/>
    <w:p w14:paraId="645D3879" w14:textId="77777777" w:rsidR="00811496" w:rsidRDefault="00811496" w:rsidP="00F71769"/>
    <w:p w14:paraId="608EF540" w14:textId="77777777" w:rsidR="00757720" w:rsidRDefault="00757720" w:rsidP="00F71769"/>
    <w:p w14:paraId="674C71FD" w14:textId="6EC8FAC1" w:rsidR="00811496" w:rsidRDefault="00F71769" w:rsidP="00F71769">
      <w:r>
        <w:tab/>
      </w:r>
      <w:r>
        <w:tab/>
      </w:r>
      <w:r>
        <w:tab/>
      </w:r>
    </w:p>
    <w:p w14:paraId="7ABDF6A9" w14:textId="77777777" w:rsidR="00811496" w:rsidRDefault="00811496" w:rsidP="00F71769">
      <w:r>
        <w:t>)</w:t>
      </w:r>
    </w:p>
    <w:p w14:paraId="64ACA5FB" w14:textId="77777777" w:rsidR="00811496" w:rsidRDefault="00811496" w:rsidP="00F71769">
      <w:r>
        <w:t>)</w:t>
      </w:r>
    </w:p>
    <w:p w14:paraId="4E68804C" w14:textId="77777777" w:rsidR="00811496" w:rsidRDefault="00811496" w:rsidP="00F71769">
      <w:r>
        <w:t>)</w:t>
      </w:r>
    </w:p>
    <w:p w14:paraId="1A0ED5F4" w14:textId="77777777" w:rsidR="00811496" w:rsidRDefault="00811496" w:rsidP="00F71769">
      <w:r>
        <w:t>)</w:t>
      </w:r>
    </w:p>
    <w:p w14:paraId="4632AC29" w14:textId="77777777" w:rsidR="00811496" w:rsidRDefault="00F71769" w:rsidP="00F71769">
      <w:r>
        <w:t>)</w:t>
      </w:r>
    </w:p>
    <w:p w14:paraId="2103756A" w14:textId="77777777" w:rsidR="00F71769" w:rsidRDefault="00F71769" w:rsidP="00811496">
      <w:pPr>
        <w:ind w:left="80" w:hanging="80"/>
      </w:pPr>
      <w:r>
        <w:t>Statement of Arrangements</w:t>
      </w:r>
    </w:p>
    <w:p w14:paraId="1CBC3927" w14:textId="77777777" w:rsidR="00F71769" w:rsidRDefault="00F71769" w:rsidP="00F71769"/>
    <w:p w14:paraId="7BE9583E" w14:textId="77777777" w:rsidR="00F71769" w:rsidRDefault="00F71769" w:rsidP="00F71769"/>
    <w:p w14:paraId="41EB42E0" w14:textId="77777777" w:rsidR="00F71769" w:rsidRDefault="00F71769" w:rsidP="00A8703B">
      <w:pPr>
        <w:jc w:val="center"/>
        <w:sectPr w:rsidR="00F71769" w:rsidSect="00811496">
          <w:type w:val="continuous"/>
          <w:pgSz w:w="12240" w:h="15840"/>
          <w:pgMar w:top="1440" w:right="1800" w:bottom="1440" w:left="1800" w:header="720" w:footer="720" w:gutter="0"/>
          <w:cols w:num="3" w:space="720" w:equalWidth="0">
            <w:col w:w="3240" w:space="720"/>
            <w:col w:w="720" w:space="720"/>
            <w:col w:w="3240"/>
          </w:cols>
          <w:docGrid w:linePitch="360"/>
        </w:sectPr>
      </w:pPr>
    </w:p>
    <w:p w14:paraId="79716B0E" w14:textId="77777777" w:rsidR="00811496" w:rsidRDefault="00811496" w:rsidP="00A8703B">
      <w:pPr>
        <w:jc w:val="center"/>
        <w:sectPr w:rsidR="00811496" w:rsidSect="00F71769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0F24F691" w14:textId="77777777" w:rsidR="00A8703B" w:rsidRDefault="00A8703B" w:rsidP="00A8703B">
      <w:pPr>
        <w:jc w:val="center"/>
      </w:pPr>
    </w:p>
    <w:p w14:paraId="1813E388" w14:textId="77777777" w:rsidR="00A8703B" w:rsidRDefault="00A8703B" w:rsidP="00A8703B"/>
    <w:p w14:paraId="4E0C9D7D" w14:textId="77777777" w:rsidR="00A8703B" w:rsidRDefault="00A8703B" w:rsidP="00A8703B"/>
    <w:p w14:paraId="5502B062" w14:textId="77777777" w:rsidR="00A8703B" w:rsidRDefault="00A8703B" w:rsidP="00A8703B"/>
    <w:p w14:paraId="63356FA0" w14:textId="21BF3534" w:rsidR="00A8703B" w:rsidRDefault="00A8703B" w:rsidP="00271C59">
      <w:r>
        <w:tab/>
      </w:r>
      <w:r w:rsidR="004A3C1E">
        <w:fldChar w:fldCharType="begin"/>
      </w:r>
      <w:r w:rsidR="004A3C1E">
        <w:instrText xml:space="preserve"> FILLIN  "Attorney Name, WSBA No. #####"  \* MERGEFORMAT </w:instrText>
      </w:r>
      <w:r w:rsidR="004A3C1E">
        <w:fldChar w:fldCharType="end"/>
      </w:r>
      <w:r>
        <w:t xml:space="preserve">, attorney for </w:t>
      </w:r>
      <w:r w:rsidR="006E7EE8">
        <w:fldChar w:fldCharType="begin"/>
      </w:r>
      <w:r w:rsidR="006E7EE8">
        <w:instrText xml:space="preserve"> FILLIN  "Name of Party:  Plaintiff, Defendant, Petitioner, Respondent, Debtor, et cetera"  \* MERGEFORMAT </w:instrText>
      </w:r>
      <w:r w:rsidR="006E7EE8">
        <w:fldChar w:fldCharType="end"/>
      </w:r>
      <w:r>
        <w:t xml:space="preserve">, states that on </w:t>
      </w:r>
      <w:bookmarkStart w:id="0" w:name="_Hlk527169926"/>
      <w:r w:rsidR="004A3C1E">
        <w:rPr>
          <w:color w:val="000000"/>
        </w:rPr>
        <w:fldChar w:fldCharType="begin"/>
      </w:r>
      <w:r w:rsidR="004A3C1E">
        <w:rPr>
          <w:color w:val="000000"/>
        </w:rPr>
        <w:instrText xml:space="preserve"> DATE \@ "MMMM d, yyyy" </w:instrText>
      </w:r>
      <w:r w:rsidR="004A3C1E">
        <w:rPr>
          <w:color w:val="000000"/>
        </w:rPr>
        <w:fldChar w:fldCharType="separate"/>
      </w:r>
      <w:r w:rsidR="00197454">
        <w:rPr>
          <w:noProof/>
          <w:color w:val="000000"/>
        </w:rPr>
        <w:t>August 2, 2019</w:t>
      </w:r>
      <w:r w:rsidR="004A3C1E">
        <w:rPr>
          <w:color w:val="000000"/>
        </w:rPr>
        <w:fldChar w:fldCharType="end"/>
      </w:r>
      <w:bookmarkEnd w:id="0"/>
      <w:r>
        <w:t xml:space="preserve">, </w:t>
      </w:r>
      <w:r w:rsidR="00197454">
        <w:fldChar w:fldCharType="begin"/>
      </w:r>
      <w:r w:rsidR="00197454">
        <w:instrText xml:space="preserve"> FILLIN  "</w:instrText>
      </w:r>
      <w:r w:rsidR="00197454">
        <w:instrText>Name of Party:  Plaintiff, Defendant, Petitioner, Respondent, Debtor, et cetera</w:instrText>
      </w:r>
      <w:r w:rsidR="00197454">
        <w:instrText xml:space="preserve">"  \* MERGEFORMAT </w:instrText>
      </w:r>
      <w:r w:rsidR="00197454">
        <w:fldChar w:fldCharType="end"/>
      </w:r>
      <w:r>
        <w:t xml:space="preserve"> ordered transcription of the original and one copy of the verbatim report of proceedings in this case from </w:t>
      </w:r>
      <w:r w:rsidR="00CA19C2">
        <w:t>Erica Ingram, A Quo Co., 320 W Republican, Suite 207, Seattle, Washington 98119</w:t>
      </w:r>
      <w:r>
        <w:t xml:space="preserve">, and arranged to pay the cost of transcription </w:t>
      </w:r>
      <w:r w:rsidR="00271C59">
        <w:t xml:space="preserve">by prepaid deposit, submitted to AQC on </w:t>
      </w:r>
      <w:r w:rsidR="00F12091">
        <w:fldChar w:fldCharType="begin"/>
      </w:r>
      <w:r w:rsidR="00F12091">
        <w:instrText xml:space="preserve"> FILLIN  "Date</w:instrText>
      </w:r>
      <w:r w:rsidR="00F12091">
        <w:instrText xml:space="preserve"> Deposit to AQC Paid</w:instrText>
      </w:r>
      <w:r w:rsidR="00F12091">
        <w:instrText xml:space="preserve">"  \* MERGEFORMAT </w:instrText>
      </w:r>
      <w:r w:rsidR="00F12091">
        <w:fldChar w:fldCharType="end"/>
      </w:r>
      <w:r>
        <w:t>.</w:t>
      </w:r>
    </w:p>
    <w:p w14:paraId="140826AB" w14:textId="77777777" w:rsidR="00846E67" w:rsidRDefault="00846E67" w:rsidP="00A8703B"/>
    <w:p w14:paraId="17C023EC" w14:textId="77777777" w:rsidR="00846E67" w:rsidRDefault="00846E67" w:rsidP="00A8703B"/>
    <w:p w14:paraId="412ED83F" w14:textId="77777777" w:rsidR="009359CC" w:rsidRDefault="00A8703B" w:rsidP="00A8703B">
      <w:r>
        <w:tab/>
        <w:t xml:space="preserve">Hearing dates to be transcribed are </w:t>
      </w:r>
      <w:smartTag w:uri="urn:schemas-microsoft-com:office:smarttags" w:element="PersonName">
        <w:r>
          <w:t>as</w:t>
        </w:r>
      </w:smartTag>
      <w:r>
        <w:t xml:space="preserve"> follows: </w:t>
      </w:r>
    </w:p>
    <w:p w14:paraId="76CE600B" w14:textId="77777777" w:rsidR="00A21D3C" w:rsidRDefault="00A21D3C" w:rsidP="00A21D3C">
      <w:bookmarkStart w:id="1" w:name="_GoBack"/>
      <w:bookmarkEnd w:id="1"/>
    </w:p>
    <w:p w14:paraId="664785BF" w14:textId="45ED662B" w:rsidR="00A21D3C" w:rsidRDefault="00A21D3C" w:rsidP="00A21D3C">
      <w:r>
        <w:tab/>
      </w:r>
      <w:r w:rsidR="004A3C1E">
        <w:tab/>
      </w:r>
      <w:r>
        <w:fldChar w:fldCharType="begin"/>
      </w:r>
      <w:r>
        <w:instrText xml:space="preserve"> FILLIN  "</w:instrText>
      </w:r>
      <w:r w:rsidR="000C4ACC">
        <w:instrText xml:space="preserve">List All </w:instrText>
      </w:r>
      <w:r>
        <w:instrText>Dates to Transcribe</w:instrText>
      </w:r>
      <w:r w:rsidR="000C4ACC">
        <w:instrText xml:space="preserve">; </w:instrText>
      </w:r>
      <w:r w:rsidR="000C4ACC">
        <w:instrText>if we are billing OPD, you must also specifically request voir dire and/or opening statements/closing arguments</w:instrText>
      </w:r>
      <w:r w:rsidR="000C4ACC">
        <w:instrText>.</w:instrText>
      </w:r>
      <w:r>
        <w:instrText xml:space="preserve">"  \* MERGEFORMAT </w:instrText>
      </w:r>
      <w:r>
        <w:fldChar w:fldCharType="end"/>
      </w:r>
    </w:p>
    <w:p w14:paraId="60E2E50C" w14:textId="77777777" w:rsidR="008C196E" w:rsidRDefault="008C196E" w:rsidP="009359CC">
      <w:pPr>
        <w:ind w:left="720" w:firstLine="720"/>
      </w:pPr>
    </w:p>
    <w:p w14:paraId="7B79F671" w14:textId="77777777" w:rsidR="009359CC" w:rsidRDefault="009359CC" w:rsidP="009359CC">
      <w:pPr>
        <w:ind w:left="720" w:firstLine="720"/>
      </w:pPr>
    </w:p>
    <w:p w14:paraId="10F03B46" w14:textId="77777777" w:rsidR="009359CC" w:rsidRDefault="009359CC" w:rsidP="009359CC">
      <w:pPr>
        <w:ind w:left="720" w:firstLine="720"/>
      </w:pPr>
    </w:p>
    <w:p w14:paraId="6B1EA765" w14:textId="77777777" w:rsidR="00A8703B" w:rsidRDefault="00A8703B" w:rsidP="00A8703B"/>
    <w:p w14:paraId="1208CC06" w14:textId="77777777" w:rsidR="00A8703B" w:rsidRDefault="00A8703B" w:rsidP="00A8703B">
      <w:r>
        <w:t xml:space="preserve">Date______________________________Judge______________________________. </w:t>
      </w:r>
    </w:p>
    <w:p w14:paraId="7687BF3E" w14:textId="77777777" w:rsidR="00A8703B" w:rsidRDefault="00A8703B" w:rsidP="00A8703B"/>
    <w:p w14:paraId="50C0AF26" w14:textId="77777777" w:rsidR="00A8703B" w:rsidRDefault="00A8703B" w:rsidP="00A8703B"/>
    <w:p w14:paraId="0B0C27F0" w14:textId="77777777" w:rsidR="00A8703B" w:rsidRDefault="00A8703B" w:rsidP="00A8703B"/>
    <w:p w14:paraId="6C64E193" w14:textId="77777777" w:rsidR="00A8703B" w:rsidRDefault="00A8703B" w:rsidP="00A8703B"/>
    <w:p w14:paraId="752EB7DD" w14:textId="77777777" w:rsidR="00A8703B" w:rsidRDefault="00A8703B" w:rsidP="00A8703B"/>
    <w:p w14:paraId="1C50960B" w14:textId="77777777" w:rsidR="00A8703B" w:rsidRDefault="00A8703B" w:rsidP="00A8703B">
      <w:r>
        <w:tab/>
        <w:t>Signature</w:t>
      </w:r>
    </w:p>
    <w:p w14:paraId="5A98E81B" w14:textId="77777777" w:rsidR="00F40E4B" w:rsidRDefault="00F40E4B" w:rsidP="00A8703B"/>
    <w:p w14:paraId="370D31EB" w14:textId="77777777" w:rsidR="00F40E4B" w:rsidRDefault="00F40E4B" w:rsidP="00A8703B"/>
    <w:p w14:paraId="1040E39C" w14:textId="77777777" w:rsidR="00F40E4B" w:rsidRDefault="00F40E4B" w:rsidP="00A8703B"/>
    <w:p w14:paraId="246885FB" w14:textId="77777777" w:rsidR="00A8703B" w:rsidRDefault="00A8703B" w:rsidP="00A8703B">
      <w:r>
        <w:tab/>
      </w:r>
    </w:p>
    <w:p w14:paraId="58E8AB66" w14:textId="77777777" w:rsidR="00A8703B" w:rsidRDefault="00A8703B" w:rsidP="00A8703B">
      <w:r>
        <w:tab/>
        <w:t>___________________________________________</w:t>
      </w:r>
    </w:p>
    <w:p w14:paraId="71045140" w14:textId="00755044" w:rsidR="00AC5E1F" w:rsidRDefault="00AC5E1F" w:rsidP="00AC5E1F">
      <w:r>
        <w:tab/>
      </w:r>
      <w:r>
        <w:fldChar w:fldCharType="begin"/>
      </w:r>
      <w:r>
        <w:instrText xml:space="preserve"> FILLIN  "Attorney Name, WSBA No. #####"  \* MERGEFORMAT </w:instrText>
      </w:r>
      <w:r>
        <w:fldChar w:fldCharType="end"/>
      </w:r>
    </w:p>
    <w:p w14:paraId="4DAE055A" w14:textId="77777777" w:rsidR="00AC5E1F" w:rsidRDefault="00AC5E1F" w:rsidP="00AC5E1F">
      <w:r>
        <w:tab/>
      </w:r>
      <w:r>
        <w:fldChar w:fldCharType="begin"/>
      </w:r>
      <w:r>
        <w:instrText xml:space="preserve"> FILLIN  "Company Name"  \* MERGEFORMAT </w:instrText>
      </w:r>
      <w:r>
        <w:fldChar w:fldCharType="end"/>
      </w:r>
    </w:p>
    <w:p w14:paraId="28102656" w14:textId="77777777" w:rsidR="00AC5E1F" w:rsidRDefault="00AC5E1F" w:rsidP="00AC5E1F">
      <w:r>
        <w:tab/>
      </w:r>
      <w:r>
        <w:fldChar w:fldCharType="begin"/>
      </w:r>
      <w:r>
        <w:instrText xml:space="preserve"> FILLIN  "Address1"  \* MERGEFORMAT </w:instrText>
      </w:r>
      <w:r>
        <w:fldChar w:fldCharType="end"/>
      </w:r>
    </w:p>
    <w:p w14:paraId="0E9B8684" w14:textId="77777777" w:rsidR="00AC5E1F" w:rsidRDefault="00AC5E1F" w:rsidP="00AC5E1F">
      <w:r>
        <w:tab/>
      </w:r>
      <w:r>
        <w:fldChar w:fldCharType="begin"/>
      </w:r>
      <w:r>
        <w:instrText xml:space="preserve"> FILLIN  "Address2"  \* MERGEFORMAT </w:instrText>
      </w:r>
      <w:r>
        <w:fldChar w:fldCharType="end"/>
      </w:r>
    </w:p>
    <w:p w14:paraId="7F841E30" w14:textId="77777777" w:rsidR="00AC5E1F" w:rsidRDefault="00AC5E1F" w:rsidP="00AC5E1F">
      <w:r>
        <w:tab/>
      </w:r>
      <w:r>
        <w:fldChar w:fldCharType="begin"/>
      </w:r>
      <w:r>
        <w:instrText xml:space="preserve"> FILLIN  "Telephone"  \* MERGEFORMAT </w:instrText>
      </w:r>
      <w:r>
        <w:fldChar w:fldCharType="end"/>
      </w:r>
    </w:p>
    <w:p w14:paraId="0A870609" w14:textId="77777777" w:rsidR="00AC5E1F" w:rsidRDefault="00AC5E1F" w:rsidP="00AC5E1F">
      <w:r>
        <w:tab/>
      </w:r>
      <w:r>
        <w:fldChar w:fldCharType="begin"/>
      </w:r>
      <w:r>
        <w:instrText xml:space="preserve"> FILLIN  "Email"  \* MERGEFORMAT </w:instrText>
      </w:r>
      <w:r>
        <w:fldChar w:fldCharType="end"/>
      </w:r>
    </w:p>
    <w:sectPr w:rsidR="00AC5E1F" w:rsidSect="00F71769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901"/>
    <w:rsid w:val="00071C4E"/>
    <w:rsid w:val="000A1448"/>
    <w:rsid w:val="000C4ACC"/>
    <w:rsid w:val="000F762A"/>
    <w:rsid w:val="00105661"/>
    <w:rsid w:val="001376E5"/>
    <w:rsid w:val="00163B22"/>
    <w:rsid w:val="00197454"/>
    <w:rsid w:val="00205AAC"/>
    <w:rsid w:val="00253453"/>
    <w:rsid w:val="0026091C"/>
    <w:rsid w:val="00271C59"/>
    <w:rsid w:val="002809A4"/>
    <w:rsid w:val="0029738C"/>
    <w:rsid w:val="00373B92"/>
    <w:rsid w:val="00392555"/>
    <w:rsid w:val="003C4DEF"/>
    <w:rsid w:val="003E5B18"/>
    <w:rsid w:val="003F267A"/>
    <w:rsid w:val="004A3C1E"/>
    <w:rsid w:val="004D4479"/>
    <w:rsid w:val="00502D37"/>
    <w:rsid w:val="00524E2B"/>
    <w:rsid w:val="005D0E71"/>
    <w:rsid w:val="005E0D7B"/>
    <w:rsid w:val="005F4794"/>
    <w:rsid w:val="006D3BE5"/>
    <w:rsid w:val="006E7EE8"/>
    <w:rsid w:val="00757720"/>
    <w:rsid w:val="00811496"/>
    <w:rsid w:val="00846E67"/>
    <w:rsid w:val="008C196E"/>
    <w:rsid w:val="008F5901"/>
    <w:rsid w:val="00911CF8"/>
    <w:rsid w:val="009359CC"/>
    <w:rsid w:val="009666B0"/>
    <w:rsid w:val="00A21D3C"/>
    <w:rsid w:val="00A42D1E"/>
    <w:rsid w:val="00A511F6"/>
    <w:rsid w:val="00A8703B"/>
    <w:rsid w:val="00AB4BA0"/>
    <w:rsid w:val="00AC5E1F"/>
    <w:rsid w:val="00B27A3E"/>
    <w:rsid w:val="00BA5927"/>
    <w:rsid w:val="00BA6168"/>
    <w:rsid w:val="00BE6187"/>
    <w:rsid w:val="00CA19C2"/>
    <w:rsid w:val="00CA53EA"/>
    <w:rsid w:val="00CC2034"/>
    <w:rsid w:val="00E369A0"/>
    <w:rsid w:val="00F12091"/>
    <w:rsid w:val="00F40E4B"/>
    <w:rsid w:val="00F7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6DF1907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70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8703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Form_15_arrange.dotx</Template>
  <TotalTime>4</TotalTime>
  <Pages>1</Pages>
  <Words>91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15</vt:lpstr>
    </vt:vector>
  </TitlesOfParts>
  <Company>Washington State Government - AOC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15</dc:title>
  <dc:subject/>
  <dc:creator>VMNEA</dc:creator>
  <cp:keywords/>
  <dc:description/>
  <cp:lastModifiedBy>Erica Ingram</cp:lastModifiedBy>
  <cp:revision>19</cp:revision>
  <dcterms:created xsi:type="dcterms:W3CDTF">2019-08-03T03:17:00Z</dcterms:created>
  <dcterms:modified xsi:type="dcterms:W3CDTF">2019-08-03T03:22:00Z</dcterms:modified>
</cp:coreProperties>
</file>